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541FD0" w:rsidRDefault="004D6A5D" w:rsidP="00C92DD8"/>
    <w:p w:rsidR="006A3710" w:rsidRPr="00541FD0" w:rsidRDefault="006A3710" w:rsidP="00C92DD8"/>
    <w:p w:rsidR="006A3710" w:rsidRDefault="006A3710" w:rsidP="00C92DD8"/>
    <w:p w:rsidR="003B484E" w:rsidRDefault="003B484E" w:rsidP="00C92DD8"/>
    <w:p w:rsidR="003B484E" w:rsidRDefault="003B484E" w:rsidP="00C92DD8"/>
    <w:p w:rsidR="003B484E" w:rsidRDefault="003B484E" w:rsidP="00C92DD8"/>
    <w:p w:rsidR="003B484E" w:rsidRPr="00541FD0" w:rsidRDefault="003B484E" w:rsidP="00C92DD8"/>
    <w:p w:rsidR="006A3710" w:rsidRPr="00541FD0" w:rsidRDefault="006A3710" w:rsidP="00C92DD8"/>
    <w:p w:rsidR="006A3710" w:rsidRPr="00541FD0" w:rsidRDefault="00BC0196" w:rsidP="00C92DD8">
      <w:pPr>
        <w:jc w:val="center"/>
      </w:pPr>
      <w:r w:rsidRPr="00541FD0">
        <w:t>Empire Comparison Essay</w:t>
      </w:r>
    </w:p>
    <w:p w:rsidR="00CB5B41" w:rsidRPr="00541FD0" w:rsidRDefault="00527083" w:rsidP="00C92DD8">
      <w:pPr>
        <w:jc w:val="center"/>
      </w:pPr>
      <w:r w:rsidRPr="00541FD0">
        <w:t>Student</w:t>
      </w:r>
      <w:r w:rsidR="007E1534">
        <w:t>'</w:t>
      </w:r>
      <w:r w:rsidRPr="00541FD0">
        <w:t xml:space="preserve">s </w:t>
      </w:r>
      <w:r w:rsidR="00CB5B41" w:rsidRPr="00541FD0">
        <w:t>Name</w:t>
      </w:r>
    </w:p>
    <w:p w:rsidR="00CB5B41" w:rsidRPr="00541FD0" w:rsidRDefault="00CB5B41" w:rsidP="00C92DD8">
      <w:pPr>
        <w:jc w:val="center"/>
      </w:pPr>
      <w:r w:rsidRPr="00541FD0">
        <w:t>Academic Institution</w:t>
      </w:r>
    </w:p>
    <w:p w:rsidR="006A3710" w:rsidRPr="00541FD0" w:rsidRDefault="00527083" w:rsidP="00C92DD8">
      <w:pPr>
        <w:jc w:val="center"/>
      </w:pPr>
      <w:r w:rsidRPr="00541FD0">
        <w:t>Date</w:t>
      </w:r>
    </w:p>
    <w:p w:rsidR="006A3710" w:rsidRPr="00541FD0" w:rsidRDefault="006A3710" w:rsidP="00C92DD8">
      <w:pPr>
        <w:jc w:val="center"/>
      </w:pPr>
    </w:p>
    <w:p w:rsidR="006A3710" w:rsidRPr="00541FD0" w:rsidRDefault="006A3710" w:rsidP="00C92DD8">
      <w:pPr>
        <w:jc w:val="center"/>
      </w:pPr>
    </w:p>
    <w:p w:rsidR="00CB5B41" w:rsidRPr="00541FD0" w:rsidRDefault="00CB5B41" w:rsidP="00C92DD8">
      <w:pPr>
        <w:jc w:val="center"/>
      </w:pPr>
    </w:p>
    <w:p w:rsidR="00527083" w:rsidRPr="00541FD0" w:rsidRDefault="00527083">
      <w:pPr>
        <w:spacing w:line="240" w:lineRule="auto"/>
      </w:pPr>
      <w:r w:rsidRPr="00541FD0">
        <w:br w:type="page"/>
      </w:r>
    </w:p>
    <w:p w:rsidR="003B484E" w:rsidRDefault="003B484E" w:rsidP="003B484E">
      <w:pPr>
        <w:jc w:val="center"/>
        <w:rPr>
          <w:b/>
          <w:bCs/>
        </w:rPr>
      </w:pPr>
      <w:r w:rsidRPr="00541FD0">
        <w:lastRenderedPageBreak/>
        <w:t>Empire Comparison Essay</w:t>
      </w:r>
      <w:r w:rsidRPr="007A4BC7">
        <w:rPr>
          <w:b/>
          <w:bCs/>
        </w:rPr>
        <w:t xml:space="preserve"> </w:t>
      </w:r>
    </w:p>
    <w:p w:rsidR="003B484E" w:rsidRPr="007A4BC7" w:rsidRDefault="003B484E" w:rsidP="003B484E">
      <w:pPr>
        <w:jc w:val="center"/>
        <w:rPr>
          <w:b/>
          <w:bCs/>
        </w:rPr>
      </w:pPr>
      <w:r w:rsidRPr="007A4BC7">
        <w:rPr>
          <w:b/>
          <w:bCs/>
        </w:rPr>
        <w:t>Thesis</w:t>
      </w:r>
    </w:p>
    <w:p w:rsidR="003B484E" w:rsidRDefault="003B484E" w:rsidP="003B484E">
      <w:pPr>
        <w:ind w:firstLine="720"/>
      </w:pPr>
      <w:r>
        <w:t xml:space="preserve">Some of the most significant lessons learned from history are that there are always brilliant moments of opportunity even during a period of crisis. These lessons learned to make limited ideas to be conventional. Human society has experienced evolution over centuries, with empires have risen and fallen during this period. The Roman, Mongolian and British empires are some of the widely known empires that existed in the ancient world. Whereas some people's empires denote dictatorship and exploitation of the poor by the oligarchies, who live comfortably at the expense of citizens. They have had a significant influence on world civilization and modern </w:t>
      </w:r>
      <w:r w:rsidR="001F55B2">
        <w:t>society. The</w:t>
      </w:r>
      <w:r>
        <w:t xml:space="preserve"> paper presents similarities and differences between the three Empires, although they existed in different times and regions. </w:t>
      </w:r>
    </w:p>
    <w:p w:rsidR="003B484E" w:rsidRDefault="003B484E" w:rsidP="003B484E"/>
    <w:p w:rsidR="003B484E" w:rsidRPr="00541FD0" w:rsidRDefault="003B484E" w:rsidP="003B484E">
      <w:pPr>
        <w:spacing w:line="240" w:lineRule="auto"/>
      </w:pPr>
    </w:p>
    <w:p w:rsidR="003B484E" w:rsidRDefault="003B484E" w:rsidP="003B484E">
      <w:pPr>
        <w:spacing w:line="240" w:lineRule="auto"/>
      </w:pPr>
      <w:r>
        <w:br w:type="page"/>
      </w:r>
    </w:p>
    <w:p w:rsidR="003B484E" w:rsidRPr="003B484E" w:rsidRDefault="003B484E" w:rsidP="003B484E">
      <w:pPr>
        <w:jc w:val="center"/>
        <w:rPr>
          <w:b/>
        </w:rPr>
      </w:pPr>
      <w:r w:rsidRPr="003B484E">
        <w:rPr>
          <w:b/>
        </w:rPr>
        <w:t>Annotated Bibliography</w:t>
      </w:r>
    </w:p>
    <w:p w:rsidR="003B484E" w:rsidRDefault="003B484E" w:rsidP="003B484E">
      <w:pPr>
        <w:ind w:left="720" w:hanging="720"/>
        <w:rPr>
          <w:color w:val="222222"/>
          <w:shd w:val="clear" w:color="auto" w:fill="FFFFFF"/>
        </w:rPr>
      </w:pPr>
      <w:r w:rsidRPr="00541FD0">
        <w:rPr>
          <w:color w:val="222222"/>
          <w:shd w:val="clear" w:color="auto" w:fill="FFFFFF"/>
        </w:rPr>
        <w:t>Anderson, E. N. (2019). Lessons: Factors Driving the Rise and Fall of Dynasties. In </w:t>
      </w:r>
      <w:r w:rsidRPr="00541FD0">
        <w:rPr>
          <w:i/>
          <w:iCs/>
          <w:color w:val="222222"/>
          <w:shd w:val="clear" w:color="auto" w:fill="FFFFFF"/>
        </w:rPr>
        <w:t>The East Asian World-System</w:t>
      </w:r>
      <w:r w:rsidRPr="00541FD0">
        <w:rPr>
          <w:color w:val="222222"/>
          <w:shd w:val="clear" w:color="auto" w:fill="FFFFFF"/>
        </w:rPr>
        <w:t> (pp. 211-224). Springer, Cham.</w:t>
      </w:r>
    </w:p>
    <w:p w:rsidR="003B484E" w:rsidRDefault="003B484E" w:rsidP="003B484E">
      <w:pPr>
        <w:rPr>
          <w:color w:val="222222"/>
          <w:shd w:val="clear" w:color="auto" w:fill="FFFFFF"/>
        </w:rPr>
      </w:pPr>
      <w:r>
        <w:rPr>
          <w:color w:val="222222"/>
          <w:shd w:val="clear" w:color="auto" w:fill="FFFFFF"/>
        </w:rPr>
        <w:tab/>
        <w:t xml:space="preserve">The article provides a summary of events that occurred during the ancient world. The history of ancient civilization has been linked with climatic factors. The association is proven by the crucial significance of this period of agricultural production to the rise and fall of </w:t>
      </w:r>
      <w:r w:rsidR="001F55B2">
        <w:rPr>
          <w:color w:val="222222"/>
          <w:shd w:val="clear" w:color="auto" w:fill="FFFFFF"/>
        </w:rPr>
        <w:t>empires.</w:t>
      </w:r>
      <w:r w:rsidR="001F55B2" w:rsidRPr="00541FD0">
        <w:rPr>
          <w:color w:val="222222"/>
          <w:shd w:val="clear" w:color="auto" w:fill="FFFFFF"/>
        </w:rPr>
        <w:t xml:space="preserve"> Anderson</w:t>
      </w:r>
      <w:r w:rsidRPr="00541FD0">
        <w:rPr>
          <w:color w:val="222222"/>
          <w:shd w:val="clear" w:color="auto" w:fill="FFFFFF"/>
        </w:rPr>
        <w:t xml:space="preserve"> (2019</w:t>
      </w:r>
      <w:r>
        <w:rPr>
          <w:color w:val="222222"/>
          <w:shd w:val="clear" w:color="auto" w:fill="FFFFFF"/>
        </w:rPr>
        <w:t xml:space="preserve">) asserts that the great ancient cities such as Rome were central to the first civilizations. The article outlines the significance of climate in history. </w:t>
      </w:r>
      <w:r w:rsidRPr="00541FD0">
        <w:rPr>
          <w:color w:val="222222"/>
          <w:shd w:val="clear" w:color="auto" w:fill="FFFFFF"/>
        </w:rPr>
        <w:t>Anderson (2019</w:t>
      </w:r>
      <w:r>
        <w:rPr>
          <w:color w:val="222222"/>
          <w:shd w:val="clear" w:color="auto" w:fill="FFFFFF"/>
        </w:rPr>
        <w:t xml:space="preserve">) states that the climatic events that cause famine also cause unrest, revolution, and war, which influenced the Empire's stability. The location f the civilization centers in Europe, Asia, and Africa was influenced by favorable conditions in those areas. To a great extent, climatic conditions influenced the dynamics of empires. As the Asian world-system continued to develop, the happenings in one </w:t>
      </w:r>
      <w:r w:rsidR="001F55B2">
        <w:rPr>
          <w:color w:val="222222"/>
          <w:shd w:val="clear" w:color="auto" w:fill="FFFFFF"/>
        </w:rPr>
        <w:t>Empire, such</w:t>
      </w:r>
      <w:r>
        <w:rPr>
          <w:color w:val="222222"/>
          <w:shd w:val="clear" w:color="auto" w:fill="FFFFFF"/>
        </w:rPr>
        <w:t xml:space="preserve"> as the Qing </w:t>
      </w:r>
      <w:r w:rsidR="001F55B2">
        <w:rPr>
          <w:color w:val="222222"/>
          <w:shd w:val="clear" w:color="auto" w:fill="FFFFFF"/>
        </w:rPr>
        <w:t>dynasty, had</w:t>
      </w:r>
      <w:r>
        <w:rPr>
          <w:color w:val="222222"/>
          <w:shd w:val="clear" w:color="auto" w:fill="FFFFFF"/>
        </w:rPr>
        <w:t xml:space="preserve"> a significant influence on their neighbors. The article presents a detailed analysis of climatic conditions that influence the development of world civilization. </w:t>
      </w:r>
    </w:p>
    <w:p w:rsidR="003B484E" w:rsidRDefault="003B484E" w:rsidP="003B484E">
      <w:pPr>
        <w:rPr>
          <w:color w:val="222222"/>
          <w:shd w:val="clear" w:color="auto" w:fill="FFFFFF"/>
        </w:rPr>
      </w:pPr>
      <w:r w:rsidRPr="00520A43">
        <w:rPr>
          <w:color w:val="222222"/>
          <w:shd w:val="clear" w:color="auto" w:fill="FFFFFF"/>
        </w:rPr>
        <w:t>Hyam, R. (2010). </w:t>
      </w:r>
      <w:r w:rsidRPr="00520A43">
        <w:rPr>
          <w:i/>
          <w:iCs/>
          <w:color w:val="222222"/>
          <w:shd w:val="clear" w:color="auto" w:fill="FFFFFF"/>
        </w:rPr>
        <w:t xml:space="preserve">Understanding the British </w:t>
      </w:r>
      <w:r>
        <w:rPr>
          <w:i/>
          <w:iCs/>
          <w:color w:val="222222"/>
          <w:shd w:val="clear" w:color="auto" w:fill="FFFFFF"/>
        </w:rPr>
        <w:t>E</w:t>
      </w:r>
      <w:r w:rsidRPr="00520A43">
        <w:rPr>
          <w:i/>
          <w:iCs/>
          <w:color w:val="222222"/>
          <w:shd w:val="clear" w:color="auto" w:fill="FFFFFF"/>
        </w:rPr>
        <w:t>mpire</w:t>
      </w:r>
      <w:r w:rsidRPr="00520A43">
        <w:rPr>
          <w:color w:val="222222"/>
          <w:shd w:val="clear" w:color="auto" w:fill="FFFFFF"/>
        </w:rPr>
        <w:t>. Cambridge University Press.</w:t>
      </w:r>
    </w:p>
    <w:p w:rsidR="003B484E" w:rsidRPr="00520A43" w:rsidRDefault="003B484E" w:rsidP="003B484E">
      <w:pPr>
        <w:rPr>
          <w:color w:val="222222"/>
          <w:shd w:val="clear" w:color="auto" w:fill="FFFFFF"/>
        </w:rPr>
      </w:pPr>
      <w:r>
        <w:rPr>
          <w:color w:val="222222"/>
          <w:shd w:val="clear" w:color="auto" w:fill="FFFFFF"/>
        </w:rPr>
        <w:tab/>
        <w:t xml:space="preserve">The book is based on research and reflection of the history conducted by experts. The findings from a wide framework of studies Hyam (2010) covers various themes ranging from the economic and geopolitical dynamics of the British Empire to political leaders' contribution to and the imperial bureaucracy. The author presents an understandable and compelling story of the British Empire. The British Empire was one of the greatest and longest existing empires in the ancient world. Hyam (2010) presents a summation of the entire history of the British empires. The Empire has had a significant influence in the contemporary world with the results of the Empire, affecting nearly every aspect of human </w:t>
      </w:r>
      <w:r w:rsidR="001F55B2">
        <w:rPr>
          <w:color w:val="222222"/>
          <w:shd w:val="clear" w:color="auto" w:fill="FFFFFF"/>
        </w:rPr>
        <w:t>life. Hyam</w:t>
      </w:r>
      <w:r>
        <w:rPr>
          <w:color w:val="222222"/>
          <w:shd w:val="clear" w:color="auto" w:fill="FFFFFF"/>
        </w:rPr>
        <w:t xml:space="preserve"> (2020) encourages discussion of the British Empire through two approaches. He banks on the current discussion and debate on the Empire while also focusing on the forgotten areas. This book provides an understanding of why the Empire was developed, how it was organized, and how it came to fall.</w:t>
      </w:r>
    </w:p>
    <w:p w:rsidR="003B484E" w:rsidRPr="00541FD0" w:rsidRDefault="003B484E" w:rsidP="003B484E">
      <w:pPr>
        <w:ind w:left="720" w:hanging="720"/>
        <w:rPr>
          <w:color w:val="222222"/>
          <w:shd w:val="clear" w:color="auto" w:fill="FFFFFF"/>
        </w:rPr>
      </w:pPr>
      <w:r w:rsidRPr="00541FD0">
        <w:rPr>
          <w:color w:val="222222"/>
          <w:shd w:val="clear" w:color="auto" w:fill="FFFFFF"/>
        </w:rPr>
        <w:t>Idzikowski, L. (2016). </w:t>
      </w:r>
      <w:r w:rsidRPr="00541FD0">
        <w:rPr>
          <w:i/>
          <w:iCs/>
          <w:color w:val="222222"/>
          <w:shd w:val="clear" w:color="auto" w:fill="FFFFFF"/>
        </w:rPr>
        <w:t>The Rise and Fall of the Roman Empire</w:t>
      </w:r>
      <w:r w:rsidRPr="00541FD0">
        <w:rPr>
          <w:color w:val="222222"/>
          <w:shd w:val="clear" w:color="auto" w:fill="FFFFFF"/>
        </w:rPr>
        <w:t>. The Rosen Publishing Group, Inc.</w:t>
      </w:r>
    </w:p>
    <w:p w:rsidR="003B484E" w:rsidRDefault="003B484E" w:rsidP="003B484E">
      <w:pPr>
        <w:rPr>
          <w:color w:val="222222"/>
          <w:shd w:val="clear" w:color="auto" w:fill="FFFFFF"/>
        </w:rPr>
      </w:pPr>
      <w:r w:rsidRPr="00541FD0">
        <w:rPr>
          <w:color w:val="222222"/>
          <w:shd w:val="clear" w:color="auto" w:fill="FFFFFF"/>
        </w:rPr>
        <w:tab/>
        <w:t xml:space="preserve">Idzikowski (2016) traces the history of Rome from the early beginnings of civilization to the development and rise of the </w:t>
      </w:r>
      <w:r>
        <w:rPr>
          <w:color w:val="222222"/>
          <w:shd w:val="clear" w:color="auto" w:fill="FFFFFF"/>
        </w:rPr>
        <w:t>E</w:t>
      </w:r>
      <w:r w:rsidRPr="00541FD0">
        <w:rPr>
          <w:color w:val="222222"/>
          <w:shd w:val="clear" w:color="auto" w:fill="FFFFFF"/>
        </w:rPr>
        <w:t xml:space="preserve">mpire and its fall. Ancient Rome started as an agricultural society and underwent many centuries of evolution and transformation to become one of the largest and strongest empires in the ancient world. The author highlights and describes </w:t>
      </w:r>
      <w:r>
        <w:rPr>
          <w:color w:val="222222"/>
          <w:shd w:val="clear" w:color="auto" w:fill="FFFFFF"/>
        </w:rPr>
        <w:t xml:space="preserve">the </w:t>
      </w:r>
      <w:r w:rsidRPr="00541FD0">
        <w:rPr>
          <w:color w:val="222222"/>
          <w:shd w:val="clear" w:color="auto" w:fill="FFFFFF"/>
        </w:rPr>
        <w:t xml:space="preserve">cultural achievement of the </w:t>
      </w:r>
      <w:r>
        <w:rPr>
          <w:color w:val="222222"/>
          <w:shd w:val="clear" w:color="auto" w:fill="FFFFFF"/>
        </w:rPr>
        <w:t>E</w:t>
      </w:r>
      <w:r w:rsidRPr="00541FD0">
        <w:rPr>
          <w:color w:val="222222"/>
          <w:shd w:val="clear" w:color="auto" w:fill="FFFFFF"/>
        </w:rPr>
        <w:t>mpire in historical context and summarizes events that had a significant influence on its growth, decline</w:t>
      </w:r>
      <w:r>
        <w:rPr>
          <w:color w:val="222222"/>
          <w:shd w:val="clear" w:color="auto" w:fill="FFFFFF"/>
        </w:rPr>
        <w:t>,</w:t>
      </w:r>
      <w:r w:rsidRPr="00541FD0">
        <w:rPr>
          <w:color w:val="222222"/>
          <w:shd w:val="clear" w:color="auto" w:fill="FFFFFF"/>
        </w:rPr>
        <w:t xml:space="preserve"> and oper</w:t>
      </w:r>
      <w:r w:rsidR="001F55B2">
        <w:rPr>
          <w:color w:val="222222"/>
          <w:shd w:val="clear" w:color="auto" w:fill="FFFFFF"/>
        </w:rPr>
        <w:t xml:space="preserve">ations. Idzikowski (2016) stated </w:t>
      </w:r>
      <w:r w:rsidRPr="00541FD0">
        <w:rPr>
          <w:color w:val="222222"/>
          <w:shd w:val="clear" w:color="auto" w:fill="FFFFFF"/>
        </w:rPr>
        <w:t xml:space="preserve">that the Roman </w:t>
      </w:r>
      <w:r>
        <w:rPr>
          <w:color w:val="222222"/>
          <w:shd w:val="clear" w:color="auto" w:fill="FFFFFF"/>
        </w:rPr>
        <w:t>E</w:t>
      </w:r>
      <w:r w:rsidRPr="00541FD0">
        <w:rPr>
          <w:color w:val="222222"/>
          <w:shd w:val="clear" w:color="auto" w:fill="FFFFFF"/>
        </w:rPr>
        <w:t>mpire is one of the greatest empires the world has ever witnesse</w:t>
      </w:r>
      <w:r>
        <w:rPr>
          <w:color w:val="222222"/>
          <w:shd w:val="clear" w:color="auto" w:fill="FFFFFF"/>
        </w:rPr>
        <w:t>d</w:t>
      </w:r>
      <w:r w:rsidRPr="00541FD0">
        <w:rPr>
          <w:color w:val="222222"/>
          <w:shd w:val="clear" w:color="auto" w:fill="FFFFFF"/>
        </w:rPr>
        <w:t xml:space="preserve"> and few </w:t>
      </w:r>
      <w:r w:rsidR="001F55B2" w:rsidRPr="00541FD0">
        <w:rPr>
          <w:color w:val="222222"/>
          <w:shd w:val="clear" w:color="auto" w:fill="FFFFFF"/>
        </w:rPr>
        <w:t>others</w:t>
      </w:r>
      <w:r w:rsidRPr="00541FD0">
        <w:rPr>
          <w:color w:val="222222"/>
          <w:shd w:val="clear" w:color="auto" w:fill="FFFFFF"/>
        </w:rPr>
        <w:t xml:space="preserve"> can only compare to the impact it had in the ancient world. The Roman </w:t>
      </w:r>
      <w:r>
        <w:rPr>
          <w:color w:val="222222"/>
          <w:shd w:val="clear" w:color="auto" w:fill="FFFFFF"/>
        </w:rPr>
        <w:t>E</w:t>
      </w:r>
      <w:r w:rsidRPr="00541FD0">
        <w:rPr>
          <w:color w:val="222222"/>
          <w:shd w:val="clear" w:color="auto" w:fill="FFFFFF"/>
        </w:rPr>
        <w:t>mpire provided advances in arts, governance, science</w:t>
      </w:r>
      <w:r>
        <w:rPr>
          <w:color w:val="222222"/>
          <w:shd w:val="clear" w:color="auto" w:fill="FFFFFF"/>
        </w:rPr>
        <w:t>,</w:t>
      </w:r>
      <w:r w:rsidRPr="00541FD0">
        <w:rPr>
          <w:color w:val="222222"/>
          <w:shd w:val="clear" w:color="auto" w:fill="FFFFFF"/>
        </w:rPr>
        <w:t xml:space="preserve"> and philosophy</w:t>
      </w:r>
      <w:r>
        <w:rPr>
          <w:color w:val="222222"/>
          <w:shd w:val="clear" w:color="auto" w:fill="FFFFFF"/>
        </w:rPr>
        <w:t>,</w:t>
      </w:r>
      <w:r w:rsidRPr="00541FD0">
        <w:rPr>
          <w:color w:val="222222"/>
          <w:shd w:val="clear" w:color="auto" w:fill="FFFFFF"/>
        </w:rPr>
        <w:t xml:space="preserve"> which are still used in contemporary society. Idzikowski (2016) presents a detailed account and history of the Roman </w:t>
      </w:r>
      <w:r>
        <w:rPr>
          <w:color w:val="222222"/>
          <w:shd w:val="clear" w:color="auto" w:fill="FFFFFF"/>
        </w:rPr>
        <w:t>E</w:t>
      </w:r>
      <w:r w:rsidRPr="00541FD0">
        <w:rPr>
          <w:color w:val="222222"/>
          <w:shd w:val="clear" w:color="auto" w:fill="FFFFFF"/>
        </w:rPr>
        <w:t xml:space="preserve">mpire through the rule of Caesars to its decline and fall. </w:t>
      </w:r>
    </w:p>
    <w:p w:rsidR="003B484E" w:rsidRDefault="003B484E" w:rsidP="003B484E">
      <w:pPr>
        <w:ind w:left="720" w:hanging="720"/>
        <w:rPr>
          <w:color w:val="222222"/>
          <w:shd w:val="clear" w:color="auto" w:fill="FFFFFF"/>
        </w:rPr>
      </w:pPr>
      <w:r w:rsidRPr="00A67F17">
        <w:rPr>
          <w:color w:val="222222"/>
          <w:shd w:val="clear" w:color="auto" w:fill="FFFFFF"/>
        </w:rPr>
        <w:t>Ramesh, S. (2018). The Mongol Empire: 1206 AD to 1368 AD. In </w:t>
      </w:r>
      <w:r w:rsidRPr="00A67F17">
        <w:rPr>
          <w:i/>
          <w:iCs/>
          <w:color w:val="222222"/>
          <w:shd w:val="clear" w:color="auto" w:fill="FFFFFF"/>
        </w:rPr>
        <w:t>The Rise of Empires</w:t>
      </w:r>
      <w:r w:rsidRPr="00A67F17">
        <w:rPr>
          <w:color w:val="222222"/>
          <w:shd w:val="clear" w:color="auto" w:fill="FFFFFF"/>
        </w:rPr>
        <w:t> (pp. 233-261). Palgrave Macmillan, Cham.</w:t>
      </w:r>
    </w:p>
    <w:p w:rsidR="003B484E" w:rsidRPr="00A67F17" w:rsidRDefault="003B484E" w:rsidP="003B484E">
      <w:pPr>
        <w:rPr>
          <w:color w:val="222222"/>
          <w:sz w:val="32"/>
          <w:szCs w:val="32"/>
          <w:shd w:val="clear" w:color="auto" w:fill="FFFFFF"/>
        </w:rPr>
      </w:pPr>
      <w:r>
        <w:rPr>
          <w:color w:val="222222"/>
          <w:shd w:val="clear" w:color="auto" w:fill="FFFFFF"/>
        </w:rPr>
        <w:tab/>
        <w:t xml:space="preserve">The Mongolian Empire took control of land and power through the use of force and violence. </w:t>
      </w:r>
      <w:r w:rsidRPr="00A67F17">
        <w:rPr>
          <w:color w:val="222222"/>
          <w:shd w:val="clear" w:color="auto" w:fill="FFFFFF"/>
        </w:rPr>
        <w:t>Ramesh (2018)</w:t>
      </w:r>
      <w:r>
        <w:rPr>
          <w:color w:val="222222"/>
          <w:shd w:val="clear" w:color="auto" w:fill="FFFFFF"/>
        </w:rPr>
        <w:t xml:space="preserve"> asserts that while the Mongolians were made up of small populations, they controlled nearly two-thirds of the world due to the series of violence and force meted on their neighbors and other territories. The Mongolian Empire rapidly grew through brutal raids on their neighbors and invasions. They also created routes of trade and technology between the lands they ruled. </w:t>
      </w:r>
      <w:r w:rsidRPr="00A67F17">
        <w:rPr>
          <w:color w:val="222222"/>
          <w:shd w:val="clear" w:color="auto" w:fill="FFFFFF"/>
        </w:rPr>
        <w:t>Ramesh (2018)</w:t>
      </w:r>
      <w:r>
        <w:rPr>
          <w:color w:val="222222"/>
          <w:shd w:val="clear" w:color="auto" w:fill="FFFFFF"/>
        </w:rPr>
        <w:t xml:space="preserve"> argues that the Empire succeed in creating peace and stability in the region because it put them under the law and not forcing them to adopt cultural and religious traditions. The enforcement of the laws helped to stop disputes and disagreement while creating a strong army to protect it against external forces. The book presents the development and history of the Mongolian Empire, highlighting their strategic raid and invasions to take control of the lands. </w:t>
      </w:r>
    </w:p>
    <w:p w:rsidR="003B484E" w:rsidRPr="00DB4F40" w:rsidRDefault="003B484E" w:rsidP="003B484E">
      <w:pPr>
        <w:rPr>
          <w:sz w:val="32"/>
          <w:szCs w:val="32"/>
        </w:rPr>
      </w:pPr>
      <w:r w:rsidRPr="00DB4F40">
        <w:rPr>
          <w:color w:val="222222"/>
          <w:shd w:val="clear" w:color="auto" w:fill="FFFFFF"/>
        </w:rPr>
        <w:t>Watson, T. (2016). British Empire. </w:t>
      </w:r>
      <w:r w:rsidRPr="00DB4F40">
        <w:rPr>
          <w:i/>
          <w:iCs/>
          <w:color w:val="222222"/>
          <w:shd w:val="clear" w:color="auto" w:fill="FFFFFF"/>
        </w:rPr>
        <w:t>The Encyclopedia of Postcolonial Studies</w:t>
      </w:r>
      <w:r w:rsidRPr="00DB4F40">
        <w:rPr>
          <w:color w:val="222222"/>
          <w:shd w:val="clear" w:color="auto" w:fill="FFFFFF"/>
        </w:rPr>
        <w:t>, 1-10.</w:t>
      </w:r>
    </w:p>
    <w:p w:rsidR="003B484E" w:rsidRDefault="003B484E" w:rsidP="003B484E">
      <w:pPr>
        <w:rPr>
          <w:color w:val="222222"/>
          <w:shd w:val="clear" w:color="auto" w:fill="FFFFFF"/>
        </w:rPr>
      </w:pPr>
      <w:r w:rsidRPr="00541FD0">
        <w:tab/>
      </w:r>
      <w:r>
        <w:t xml:space="preserve">The British Empire was developed as a system of dependencies that are made of protectorates and colonies. The Empire developed and expanded through military conquest and economic power. The article presents an overview of the Empire's influence on its colonies, dominions, and protectorates. </w:t>
      </w:r>
      <w:r w:rsidRPr="00DB4F40">
        <w:rPr>
          <w:color w:val="222222"/>
          <w:shd w:val="clear" w:color="auto" w:fill="FFFFFF"/>
        </w:rPr>
        <w:t>Watson (2016</w:t>
      </w:r>
      <w:r>
        <w:rPr>
          <w:color w:val="222222"/>
          <w:shd w:val="clear" w:color="auto" w:fill="FFFFFF"/>
        </w:rPr>
        <w:t xml:space="preserve">) presents a summary of the Empire through time, from its development through to the bitter wars with its rivals and the popular </w:t>
      </w:r>
      <w:r w:rsidR="001F55B2">
        <w:rPr>
          <w:color w:val="222222"/>
          <w:shd w:val="clear" w:color="auto" w:fill="FFFFFF"/>
        </w:rPr>
        <w:t>uprisings.</w:t>
      </w:r>
      <w:r w:rsidR="001F55B2" w:rsidRPr="00DB4F40">
        <w:rPr>
          <w:color w:val="222222"/>
          <w:shd w:val="clear" w:color="auto" w:fill="FFFFFF"/>
        </w:rPr>
        <w:t xml:space="preserve"> Watson (</w:t>
      </w:r>
      <w:r w:rsidRPr="00DB4F40">
        <w:rPr>
          <w:color w:val="222222"/>
          <w:shd w:val="clear" w:color="auto" w:fill="FFFFFF"/>
        </w:rPr>
        <w:t>2016</w:t>
      </w:r>
      <w:r>
        <w:rPr>
          <w:color w:val="222222"/>
          <w:shd w:val="clear" w:color="auto" w:fill="FFFFFF"/>
        </w:rPr>
        <w:t xml:space="preserve">) presents the influence of the British Empire on modern society. The author argues that while the world has witnessed and governed by various empires, it is the British Empire's influence that has proven to be significant. The Empire's long-lasting and extensive activities lead to connectivity and globalization that has impacted the modern world. From the Empire's conquest in Europe to their rule in Africa </w:t>
      </w:r>
      <w:r w:rsidR="001F55B2">
        <w:rPr>
          <w:color w:val="222222"/>
          <w:shd w:val="clear" w:color="auto" w:fill="FFFFFF"/>
        </w:rPr>
        <w:t>and the</w:t>
      </w:r>
      <w:r>
        <w:rPr>
          <w:color w:val="222222"/>
          <w:shd w:val="clear" w:color="auto" w:fill="FFFFFF"/>
        </w:rPr>
        <w:t xml:space="preserve"> Middle East and America's slavery dependent settlement, the British Empire has proven to be a great force in world history. </w:t>
      </w:r>
    </w:p>
    <w:p w:rsidR="003B484E" w:rsidRDefault="003B484E" w:rsidP="003B484E">
      <w:pPr>
        <w:spacing w:line="240" w:lineRule="auto"/>
        <w:rPr>
          <w:color w:val="222222"/>
          <w:shd w:val="clear" w:color="auto" w:fill="FFFFFF"/>
        </w:rPr>
      </w:pPr>
      <w:r>
        <w:rPr>
          <w:color w:val="222222"/>
          <w:shd w:val="clear" w:color="auto" w:fill="FFFFFF"/>
        </w:rPr>
        <w:br w:type="page"/>
      </w:r>
    </w:p>
    <w:p w:rsidR="00E50A53" w:rsidRPr="003B484E" w:rsidRDefault="00BC0196" w:rsidP="00FB6608">
      <w:pPr>
        <w:jc w:val="center"/>
        <w:rPr>
          <w:b/>
        </w:rPr>
      </w:pPr>
      <w:r w:rsidRPr="003B484E">
        <w:rPr>
          <w:b/>
        </w:rPr>
        <w:t>Empire Comparison Essay</w:t>
      </w:r>
    </w:p>
    <w:p w:rsidR="00ED1A9D" w:rsidRPr="00541FD0" w:rsidRDefault="00E50A53" w:rsidP="00ED1A9D">
      <w:r w:rsidRPr="00541FD0">
        <w:tab/>
        <w:t>Over the past centuries, the world has witnessed several forms of governance. Whereas some regions and nation</w:t>
      </w:r>
      <w:r w:rsidR="007C4F0F">
        <w:t>s</w:t>
      </w:r>
      <w:r w:rsidRPr="00541FD0">
        <w:t xml:space="preserve"> have been independent</w:t>
      </w:r>
      <w:r w:rsidR="007C4F0F">
        <w:t xml:space="preserve"> being</w:t>
      </w:r>
      <w:r w:rsidRPr="00541FD0">
        <w:t xml:space="preserve"> governed by the government led by the president, prime minister, </w:t>
      </w:r>
      <w:r w:rsidR="005B1056" w:rsidRPr="00541FD0">
        <w:t xml:space="preserve">and </w:t>
      </w:r>
      <w:r w:rsidRPr="00541FD0">
        <w:t xml:space="preserve">chancellor, some have consolidated to form powerful territories </w:t>
      </w:r>
      <w:r w:rsidR="005B1056" w:rsidRPr="00541FD0">
        <w:t xml:space="preserve">called </w:t>
      </w:r>
      <w:r w:rsidR="007C4F0F">
        <w:t xml:space="preserve">a </w:t>
      </w:r>
      <w:r w:rsidR="005B1056" w:rsidRPr="00541FD0">
        <w:t>kingdom</w:t>
      </w:r>
      <w:r w:rsidR="007C4F0F">
        <w:t>,</w:t>
      </w:r>
      <w:r w:rsidR="005B1056" w:rsidRPr="00541FD0">
        <w:t xml:space="preserve"> or </w:t>
      </w:r>
      <w:r w:rsidR="007C4F0F">
        <w:t>E</w:t>
      </w:r>
      <w:r w:rsidR="005B1056" w:rsidRPr="00541FD0">
        <w:t xml:space="preserve">mpire ruled by emperor or kings. Some of </w:t>
      </w:r>
      <w:r w:rsidR="00626C31" w:rsidRPr="00541FD0">
        <w:t>the famous empires that have ruled various territories of the world include the Roman, Mongolia</w:t>
      </w:r>
      <w:r w:rsidR="007C4F0F">
        <w:t>,</w:t>
      </w:r>
      <w:r w:rsidR="00626C31" w:rsidRPr="00541FD0">
        <w:t xml:space="preserve"> and British Empires. </w:t>
      </w:r>
      <w:r w:rsidR="00CE2C13" w:rsidRPr="00541FD0">
        <w:t xml:space="preserve">The Roman </w:t>
      </w:r>
      <w:r w:rsidR="007C4F0F">
        <w:t>E</w:t>
      </w:r>
      <w:r w:rsidR="00CE2C13" w:rsidRPr="00541FD0">
        <w:t xml:space="preserve">mpire was </w:t>
      </w:r>
      <w:r w:rsidR="000413B4" w:rsidRPr="00541FD0">
        <w:t xml:space="preserve">a political entity that comprised </w:t>
      </w:r>
      <w:r w:rsidR="007C4F0F">
        <w:t>of</w:t>
      </w:r>
      <w:r w:rsidR="000413B4" w:rsidRPr="00541FD0">
        <w:t xml:space="preserve"> large territorial holding in Europe, Western Asia</w:t>
      </w:r>
      <w:r w:rsidR="007C4F0F">
        <w:t>,</w:t>
      </w:r>
      <w:r w:rsidR="000413B4" w:rsidRPr="00541FD0">
        <w:t xml:space="preserve"> and Northern Africa. </w:t>
      </w:r>
      <w:r w:rsidR="00A44FBA" w:rsidRPr="00541FD0">
        <w:t xml:space="preserve">The Mongolian </w:t>
      </w:r>
      <w:r w:rsidR="007C4F0F">
        <w:t>E</w:t>
      </w:r>
      <w:r w:rsidR="00A44FBA" w:rsidRPr="00541FD0">
        <w:t xml:space="preserve">mpire existed in Eastern and Central Europe and stretched to parts of the </w:t>
      </w:r>
      <w:r w:rsidR="00FB6608" w:rsidRPr="00541FD0">
        <w:t>Sea of Japan</w:t>
      </w:r>
      <w:r w:rsidR="00A44FBA" w:rsidRPr="00541FD0">
        <w:t xml:space="preserve">. </w:t>
      </w:r>
      <w:r w:rsidR="003E6D95" w:rsidRPr="00541FD0">
        <w:t xml:space="preserve">The British </w:t>
      </w:r>
      <w:r w:rsidR="007C4F0F">
        <w:t>E</w:t>
      </w:r>
      <w:r w:rsidR="003E6D95" w:rsidRPr="00541FD0">
        <w:t xml:space="preserve">mpire, on the other hand, </w:t>
      </w:r>
      <w:r w:rsidR="00546074" w:rsidRPr="00541FD0">
        <w:t>was made of colonies, dominions</w:t>
      </w:r>
      <w:r w:rsidR="007C4F0F">
        <w:t>,</w:t>
      </w:r>
      <w:r w:rsidR="00546074" w:rsidRPr="00541FD0">
        <w:t xml:space="preserve"> and protectorates that were ruled by the United Kingdom. </w:t>
      </w:r>
      <w:r w:rsidR="00E8180F" w:rsidRPr="00541FD0">
        <w:t>It covered Australia, New Zealand, India</w:t>
      </w:r>
      <w:r w:rsidR="007C4F0F">
        <w:t>,</w:t>
      </w:r>
      <w:r w:rsidR="00E8180F" w:rsidRPr="00541FD0">
        <w:t xml:space="preserve"> and parts of East and South Africa</w:t>
      </w:r>
      <w:r w:rsidR="00212390" w:rsidRPr="00541FD0">
        <w:t xml:space="preserve">. </w:t>
      </w:r>
      <w:r w:rsidR="008E4F95" w:rsidRPr="00541FD0">
        <w:t xml:space="preserve">While these three empires existed during different periods and regions, they portray numerous similarities as well as differences in </w:t>
      </w:r>
      <w:r w:rsidR="007C4F0F">
        <w:t>their</w:t>
      </w:r>
      <w:r w:rsidR="008E4F95" w:rsidRPr="00541FD0">
        <w:t xml:space="preserve"> development and decline. This paper will present an analysis of the similarities and differences in the creation and decline of the Roman, Mongolian</w:t>
      </w:r>
      <w:r w:rsidR="007C4F0F">
        <w:t>,</w:t>
      </w:r>
      <w:r w:rsidR="008E4F95" w:rsidRPr="00541FD0">
        <w:t xml:space="preserve"> and British Empires. </w:t>
      </w:r>
    </w:p>
    <w:p w:rsidR="00FB6608" w:rsidRPr="007A4BC7" w:rsidRDefault="00FB6608" w:rsidP="00FB6608">
      <w:pPr>
        <w:jc w:val="center"/>
        <w:rPr>
          <w:b/>
          <w:bCs/>
        </w:rPr>
      </w:pPr>
      <w:r w:rsidRPr="007A4BC7">
        <w:rPr>
          <w:b/>
          <w:bCs/>
        </w:rPr>
        <w:t>Comparing and Contrasting the Creation of the Empires</w:t>
      </w:r>
    </w:p>
    <w:p w:rsidR="00FB6608" w:rsidRPr="00541FD0" w:rsidRDefault="00272715" w:rsidP="00ED1A9D">
      <w:r w:rsidRPr="00541FD0">
        <w:tab/>
        <w:t xml:space="preserve">Empires </w:t>
      </w:r>
      <w:r w:rsidR="009B16D1" w:rsidRPr="00541FD0">
        <w:t xml:space="preserve">are </w:t>
      </w:r>
      <w:r w:rsidRPr="00541FD0">
        <w:t>developed when states or jurisdiction</w:t>
      </w:r>
      <w:r w:rsidR="007C4F0F">
        <w:t>s</w:t>
      </w:r>
      <w:r w:rsidRPr="00541FD0">
        <w:t xml:space="preserve"> took control of other territories. </w:t>
      </w:r>
      <w:r w:rsidR="00D6158C" w:rsidRPr="00541FD0">
        <w:t xml:space="preserve"> The Roman, Mongolian and British empires </w:t>
      </w:r>
      <w:r w:rsidR="009B16D1" w:rsidRPr="00541FD0">
        <w:t xml:space="preserve">took control through conquest by using force and violence. </w:t>
      </w:r>
      <w:r w:rsidR="008224E7" w:rsidRPr="00541FD0">
        <w:t>These empires were among the largest dynasties the world has ever witnessed. They ruled over jurisdiction that spread across large areas. While the</w:t>
      </w:r>
      <w:r w:rsidR="007C4F0F">
        <w:t>ir</w:t>
      </w:r>
      <w:r w:rsidR="008224E7" w:rsidRPr="00541FD0">
        <w:t xml:space="preserve"> ability to control and rule over these vast lands and territories was important, how they attained these territories was equally significant. </w:t>
      </w:r>
      <w:r w:rsidR="00F76752" w:rsidRPr="00541FD0">
        <w:t xml:space="preserve">As the legacy of the rulers was tied to their ability to expand the </w:t>
      </w:r>
      <w:r w:rsidR="007C4F0F">
        <w:t>E</w:t>
      </w:r>
      <w:r w:rsidR="00F76752" w:rsidRPr="00541FD0">
        <w:t>mpire</w:t>
      </w:r>
      <w:r w:rsidR="007E1534">
        <w:t>'</w:t>
      </w:r>
      <w:r w:rsidR="00F76752" w:rsidRPr="00541FD0">
        <w:t>s territories, growth became part of the government</w:t>
      </w:r>
      <w:r w:rsidR="007E1534">
        <w:t>'</w:t>
      </w:r>
      <w:r w:rsidR="00F76752" w:rsidRPr="00541FD0">
        <w:t>s main ideal</w:t>
      </w:r>
      <w:r w:rsidR="00A21E66">
        <w:t xml:space="preserve"> (</w:t>
      </w:r>
      <w:r w:rsidR="00A21E66" w:rsidRPr="00DB4F40">
        <w:rPr>
          <w:color w:val="222222"/>
          <w:shd w:val="clear" w:color="auto" w:fill="FFFFFF"/>
        </w:rPr>
        <w:t>Watson, 2016</w:t>
      </w:r>
      <w:r w:rsidR="00A21E66">
        <w:t>)</w:t>
      </w:r>
      <w:r w:rsidR="00F76752" w:rsidRPr="00541FD0">
        <w:t xml:space="preserve">. </w:t>
      </w:r>
      <w:r w:rsidR="002252ED" w:rsidRPr="00541FD0">
        <w:t xml:space="preserve">The Roman </w:t>
      </w:r>
      <w:r w:rsidR="007C4F0F">
        <w:t>E</w:t>
      </w:r>
      <w:r w:rsidR="002252ED" w:rsidRPr="00541FD0">
        <w:t>mpire was created by Augustus Caesar to protect the interest of Rome, create strategic alliances</w:t>
      </w:r>
      <w:r w:rsidR="007C4F0F">
        <w:t>,</w:t>
      </w:r>
      <w:r w:rsidR="002252ED" w:rsidRPr="00541FD0">
        <w:t xml:space="preserve"> and expand to other regions</w:t>
      </w:r>
      <w:r w:rsidR="00374FD1">
        <w:t xml:space="preserve"> (</w:t>
      </w:r>
      <w:r w:rsidR="00374FD1" w:rsidRPr="00541FD0">
        <w:rPr>
          <w:color w:val="222222"/>
          <w:shd w:val="clear" w:color="auto" w:fill="FFFFFF"/>
        </w:rPr>
        <w:t>Idzikowski, 2016</w:t>
      </w:r>
      <w:r w:rsidR="00374FD1">
        <w:t>)</w:t>
      </w:r>
      <w:r w:rsidR="002252ED" w:rsidRPr="00541FD0">
        <w:t xml:space="preserve">. The </w:t>
      </w:r>
      <w:r w:rsidR="007C4F0F">
        <w:t>E</w:t>
      </w:r>
      <w:r w:rsidR="002252ED" w:rsidRPr="00541FD0">
        <w:t xml:space="preserve">mpire expanded through a series of military conquest that led to the control of large amounts of land and territorial units. </w:t>
      </w:r>
    </w:p>
    <w:p w:rsidR="002402BB" w:rsidRPr="00541FD0" w:rsidRDefault="00CF659B" w:rsidP="00ED1A9D">
      <w:r w:rsidRPr="00541FD0">
        <w:tab/>
        <w:t xml:space="preserve">The Mongolian </w:t>
      </w:r>
      <w:r w:rsidR="007C4F0F">
        <w:t>E</w:t>
      </w:r>
      <w:r w:rsidRPr="00541FD0">
        <w:t>mpire</w:t>
      </w:r>
      <w:r w:rsidR="007C4F0F">
        <w:t>,</w:t>
      </w:r>
      <w:r w:rsidRPr="00541FD0">
        <w:t xml:space="preserve"> just as the Roman </w:t>
      </w:r>
      <w:r w:rsidR="007C4F0F">
        <w:t>E</w:t>
      </w:r>
      <w:r w:rsidRPr="00541FD0">
        <w:t>mpire</w:t>
      </w:r>
      <w:r w:rsidR="007C4F0F">
        <w:t>,</w:t>
      </w:r>
      <w:r w:rsidRPr="00541FD0">
        <w:t xml:space="preserve"> had a period that was characterized by conquest and battle to take control of various territories</w:t>
      </w:r>
      <w:r w:rsidR="005624D2" w:rsidRPr="00541FD0">
        <w:t xml:space="preserve"> and expand the Empire in </w:t>
      </w:r>
      <w:r w:rsidRPr="00541FD0">
        <w:t>Europe and part</w:t>
      </w:r>
      <w:r w:rsidR="005624D2" w:rsidRPr="00541FD0">
        <w:t xml:space="preserve">s </w:t>
      </w:r>
      <w:r w:rsidRPr="00541FD0">
        <w:t>of East Asia</w:t>
      </w:r>
      <w:r w:rsidR="005624D2" w:rsidRPr="00541FD0">
        <w:t xml:space="preserve"> (</w:t>
      </w:r>
      <w:r w:rsidR="007C0C76" w:rsidRPr="00541FD0">
        <w:rPr>
          <w:color w:val="222222"/>
          <w:shd w:val="clear" w:color="auto" w:fill="FFFFFF"/>
        </w:rPr>
        <w:t>Idzikowski, 2016</w:t>
      </w:r>
      <w:r w:rsidR="005624D2" w:rsidRPr="00541FD0">
        <w:t xml:space="preserve">). </w:t>
      </w:r>
      <w:r w:rsidR="004209F5" w:rsidRPr="00541FD0">
        <w:t xml:space="preserve">The military conquests were beneficial and rewarding as the </w:t>
      </w:r>
      <w:r w:rsidR="007C4F0F">
        <w:t>E</w:t>
      </w:r>
      <w:r w:rsidR="004209F5" w:rsidRPr="00541FD0">
        <w:t xml:space="preserve">mpire rapidly expanded all over Eurasia. </w:t>
      </w:r>
      <w:r w:rsidR="00854C40" w:rsidRPr="00541FD0">
        <w:t xml:space="preserve">The Mongolian Empire grew through the use of force and violence. The attack of the </w:t>
      </w:r>
      <w:r w:rsidR="007C4F0F">
        <w:t>E</w:t>
      </w:r>
      <w:r w:rsidR="00854C40" w:rsidRPr="00541FD0">
        <w:t>mpire</w:t>
      </w:r>
      <w:r w:rsidR="007E1534">
        <w:t>'</w:t>
      </w:r>
      <w:r w:rsidR="00854C40" w:rsidRPr="00541FD0">
        <w:t xml:space="preserve">s military on neighboring territories led to </w:t>
      </w:r>
      <w:r w:rsidR="007C4F0F">
        <w:t xml:space="preserve">the </w:t>
      </w:r>
      <w:r w:rsidR="00854C40" w:rsidRPr="00541FD0">
        <w:t xml:space="preserve">loss of lives and destruction of property. </w:t>
      </w:r>
      <w:r w:rsidR="000538E3" w:rsidRPr="00541FD0">
        <w:t xml:space="preserve">The Mongolian </w:t>
      </w:r>
      <w:r w:rsidR="007C4F0F">
        <w:t>E</w:t>
      </w:r>
      <w:r w:rsidR="000538E3" w:rsidRPr="00541FD0">
        <w:t>mpire expanded by causing terror to communities in Europe</w:t>
      </w:r>
      <w:r w:rsidR="005328D6">
        <w:t xml:space="preserve"> (</w:t>
      </w:r>
      <w:r w:rsidR="005328D6" w:rsidRPr="00A67F17">
        <w:rPr>
          <w:color w:val="222222"/>
          <w:shd w:val="clear" w:color="auto" w:fill="FFFFFF"/>
        </w:rPr>
        <w:t>Ramesh, 2018</w:t>
      </w:r>
      <w:r w:rsidR="005328D6">
        <w:t>)</w:t>
      </w:r>
      <w:r w:rsidR="000538E3" w:rsidRPr="00541FD0">
        <w:t xml:space="preserve">. </w:t>
      </w:r>
    </w:p>
    <w:p w:rsidR="00CF659B" w:rsidRPr="00541FD0" w:rsidRDefault="002402BB" w:rsidP="00ED1A9D">
      <w:r w:rsidRPr="00541FD0">
        <w:tab/>
      </w:r>
      <w:r w:rsidR="00F96B0D" w:rsidRPr="00541FD0">
        <w:t xml:space="preserve">The British </w:t>
      </w:r>
      <w:r w:rsidR="007C4F0F">
        <w:t>E</w:t>
      </w:r>
      <w:r w:rsidR="00F96B0D" w:rsidRPr="00541FD0">
        <w:t xml:space="preserve">mpire was no different from the Roman and Mongolian </w:t>
      </w:r>
      <w:r w:rsidR="007C4F0F">
        <w:t>E</w:t>
      </w:r>
      <w:r w:rsidR="00F96B0D" w:rsidRPr="00541FD0">
        <w:t xml:space="preserve">mpire. It also used force to conquer other nations and territories. The British </w:t>
      </w:r>
      <w:r w:rsidR="007C4F0F">
        <w:t>E</w:t>
      </w:r>
      <w:r w:rsidR="00F96B0D" w:rsidRPr="00541FD0">
        <w:t xml:space="preserve">mpire used force to regain control of Leinster and constantly fought with France to take over its territories. </w:t>
      </w:r>
      <w:r w:rsidR="00F55C4D" w:rsidRPr="00541FD0">
        <w:t xml:space="preserve">A common factor that is shared in the development of the three empires is the use of force and violence on their subjects. </w:t>
      </w:r>
    </w:p>
    <w:p w:rsidR="00340520" w:rsidRPr="00541FD0" w:rsidRDefault="00340520" w:rsidP="00ED1A9D">
      <w:r w:rsidRPr="00541FD0">
        <w:tab/>
        <w:t xml:space="preserve">There were significant differences in the development and rise of these empires. The Roman </w:t>
      </w:r>
      <w:r w:rsidR="007C4F0F">
        <w:t>E</w:t>
      </w:r>
      <w:r w:rsidRPr="00541FD0">
        <w:t>mpire offer</w:t>
      </w:r>
      <w:r w:rsidR="007C4F0F">
        <w:t>s</w:t>
      </w:r>
      <w:r w:rsidRPr="00541FD0">
        <w:t xml:space="preserve"> Italian tribes peace treaties</w:t>
      </w:r>
      <w:r w:rsidR="007C4F0F">
        <w:t>,</w:t>
      </w:r>
      <w:r w:rsidRPr="00541FD0">
        <w:t xml:space="preserve"> provided they remained under the laws of the </w:t>
      </w:r>
      <w:r w:rsidR="007C4F0F">
        <w:t>E</w:t>
      </w:r>
      <w:r w:rsidRPr="00541FD0">
        <w:t>mpire and traded with Rome. The tribes were also to present some of their people to be sold</w:t>
      </w:r>
      <w:r w:rsidR="00866384">
        <w:t>i</w:t>
      </w:r>
      <w:r w:rsidRPr="00541FD0">
        <w:t xml:space="preserve">ers in the Roman </w:t>
      </w:r>
      <w:r w:rsidR="007C4F0F">
        <w:t>E</w:t>
      </w:r>
      <w:r w:rsidRPr="00541FD0">
        <w:t xml:space="preserve">mpire. The Mongolian </w:t>
      </w:r>
      <w:r w:rsidR="007C4F0F">
        <w:t>E</w:t>
      </w:r>
      <w:r w:rsidRPr="00541FD0">
        <w:t>mpire</w:t>
      </w:r>
      <w:r w:rsidR="00866384">
        <w:t>,</w:t>
      </w:r>
      <w:r w:rsidRPr="00541FD0">
        <w:t xml:space="preserve"> on the other hand</w:t>
      </w:r>
      <w:r w:rsidR="00866384">
        <w:t>,</w:t>
      </w:r>
      <w:r w:rsidRPr="00541FD0">
        <w:t xml:space="preserve"> gave their captives ranks and positions in the military who provided support during the raids. The British </w:t>
      </w:r>
      <w:r w:rsidR="007C4F0F">
        <w:t>E</w:t>
      </w:r>
      <w:r w:rsidRPr="00541FD0">
        <w:t xml:space="preserve">mpire expanded through colonization. The </w:t>
      </w:r>
      <w:r w:rsidR="007C4F0F">
        <w:t>E</w:t>
      </w:r>
      <w:r w:rsidRPr="00541FD0">
        <w:t>mpire sent settlers to other nations who acquire land in foreign counties</w:t>
      </w:r>
      <w:r w:rsidR="00866384">
        <w:t>,</w:t>
      </w:r>
      <w:r w:rsidRPr="00541FD0">
        <w:t xml:space="preserve"> which paved</w:t>
      </w:r>
      <w:r w:rsidR="00866384">
        <w:t xml:space="preserve"> the</w:t>
      </w:r>
      <w:r w:rsidRPr="00541FD0">
        <w:t xml:space="preserve"> way for colonization. </w:t>
      </w:r>
      <w:r w:rsidR="00540464" w:rsidRPr="00541FD0">
        <w:t>The system of ruling</w:t>
      </w:r>
      <w:r w:rsidR="00DC7C5F" w:rsidRPr="00541FD0">
        <w:t xml:space="preserve"> used by these three empires was also different. The Roman </w:t>
      </w:r>
      <w:r w:rsidR="007C4F0F">
        <w:t>E</w:t>
      </w:r>
      <w:r w:rsidR="00DC7C5F" w:rsidRPr="00541FD0">
        <w:t>mpire was led by an emperor who w</w:t>
      </w:r>
      <w:r w:rsidR="00866384">
        <w:t>as</w:t>
      </w:r>
      <w:r w:rsidR="00DC7C5F" w:rsidRPr="00541FD0">
        <w:t xml:space="preserve"> chosen through a hereditary rule. The Mongolian </w:t>
      </w:r>
      <w:r w:rsidR="007C4F0F">
        <w:t>E</w:t>
      </w:r>
      <w:r w:rsidR="00DC7C5F" w:rsidRPr="00541FD0">
        <w:t xml:space="preserve">mpire was ruled by </w:t>
      </w:r>
      <w:r w:rsidR="007E1534">
        <w:t xml:space="preserve">the </w:t>
      </w:r>
      <w:r w:rsidR="00DC7C5F" w:rsidRPr="00541FD0">
        <w:t>Great Khans</w:t>
      </w:r>
      <w:r w:rsidR="00866384">
        <w:t>,</w:t>
      </w:r>
      <w:r w:rsidR="00DC7C5F" w:rsidRPr="00541FD0">
        <w:t xml:space="preserve"> who were chosen by chiefs</w:t>
      </w:r>
      <w:r w:rsidR="00EC1377">
        <w:t xml:space="preserve"> (</w:t>
      </w:r>
      <w:r w:rsidR="00EC1377" w:rsidRPr="00A67F17">
        <w:rPr>
          <w:color w:val="222222"/>
          <w:shd w:val="clear" w:color="auto" w:fill="FFFFFF"/>
        </w:rPr>
        <w:t>Ramesh, 2018</w:t>
      </w:r>
      <w:r w:rsidR="00EC1377">
        <w:t>)</w:t>
      </w:r>
      <w:r w:rsidR="00DC7C5F" w:rsidRPr="00541FD0">
        <w:t xml:space="preserve">. The British </w:t>
      </w:r>
      <w:r w:rsidR="007C4F0F">
        <w:t>E</w:t>
      </w:r>
      <w:r w:rsidR="00DC7C5F" w:rsidRPr="00541FD0">
        <w:t>mpire</w:t>
      </w:r>
      <w:r w:rsidR="00866384">
        <w:t>, on the other hand,</w:t>
      </w:r>
      <w:r w:rsidR="00DC7C5F" w:rsidRPr="00541FD0">
        <w:t xml:space="preserve"> had </w:t>
      </w:r>
      <w:r w:rsidR="00866384">
        <w:t xml:space="preserve">a </w:t>
      </w:r>
      <w:r w:rsidR="00DC7C5F" w:rsidRPr="00541FD0">
        <w:t xml:space="preserve">monarchial system. While the monarchs such a king or a queen ruled this </w:t>
      </w:r>
      <w:r w:rsidR="007C4F0F">
        <w:t>E</w:t>
      </w:r>
      <w:r w:rsidR="005A4B01" w:rsidRPr="00541FD0">
        <w:t>mpire,</w:t>
      </w:r>
      <w:r w:rsidR="00DC7C5F" w:rsidRPr="00541FD0">
        <w:t xml:space="preserve"> the power l</w:t>
      </w:r>
      <w:r w:rsidR="00866384">
        <w:t>ay</w:t>
      </w:r>
      <w:r w:rsidR="00DC7C5F" w:rsidRPr="00541FD0">
        <w:t xml:space="preserve"> with parliament. </w:t>
      </w:r>
    </w:p>
    <w:p w:rsidR="00B17092" w:rsidRPr="007A4BC7" w:rsidRDefault="00B17092" w:rsidP="00B17092">
      <w:pPr>
        <w:jc w:val="center"/>
        <w:rPr>
          <w:b/>
          <w:bCs/>
        </w:rPr>
      </w:pPr>
      <w:r w:rsidRPr="007A4BC7">
        <w:rPr>
          <w:b/>
          <w:bCs/>
        </w:rPr>
        <w:t>The Decline of the Empires</w:t>
      </w:r>
    </w:p>
    <w:p w:rsidR="005A4B01" w:rsidRPr="00541FD0" w:rsidRDefault="005A4B01" w:rsidP="005A4B01">
      <w:r w:rsidRPr="00541FD0">
        <w:tab/>
      </w:r>
      <w:r w:rsidR="00C86C1D" w:rsidRPr="00541FD0">
        <w:t>The decline of the Roman, Mongolian and British empires emerged from rebellion</w:t>
      </w:r>
      <w:r w:rsidR="001A5553" w:rsidRPr="00541FD0">
        <w:t xml:space="preserve"> and revolution</w:t>
      </w:r>
      <w:r w:rsidR="00C86C1D" w:rsidRPr="00541FD0">
        <w:t xml:space="preserve"> from their subjects. </w:t>
      </w:r>
      <w:r w:rsidR="001A5553" w:rsidRPr="00541FD0">
        <w:t>The territories wh</w:t>
      </w:r>
      <w:r w:rsidR="00866384">
        <w:t>ich</w:t>
      </w:r>
      <w:r w:rsidR="001A5553" w:rsidRPr="00541FD0">
        <w:t xml:space="preserve"> were ruled by these empires wanted independence</w:t>
      </w:r>
      <w:r w:rsidR="00866384">
        <w:t>;</w:t>
      </w:r>
      <w:r w:rsidR="001A5553" w:rsidRPr="00541FD0">
        <w:t xml:space="preserve"> therefore</w:t>
      </w:r>
      <w:r w:rsidR="00866384">
        <w:t>,</w:t>
      </w:r>
      <w:r w:rsidR="001A5553" w:rsidRPr="00541FD0">
        <w:t xml:space="preserve"> they revolted against their rule. The Roman and Mongolian empires experienced internal frauds and revolutions that weakened them and flawed their operations.</w:t>
      </w:r>
      <w:r w:rsidR="00E8107B" w:rsidRPr="00541FD0">
        <w:t xml:space="preserve"> People defected and created their kingdoms</w:t>
      </w:r>
      <w:r w:rsidR="00866384">
        <w:t>,</w:t>
      </w:r>
      <w:r w:rsidR="00E8107B" w:rsidRPr="00541FD0">
        <w:t xml:space="preserve"> which further weakened these empires. </w:t>
      </w:r>
      <w:r w:rsidR="00BF13B4" w:rsidRPr="00541FD0">
        <w:t xml:space="preserve">The revolutions and rebellion </w:t>
      </w:r>
      <w:r w:rsidR="001F55B2" w:rsidRPr="00541FD0">
        <w:t>w</w:t>
      </w:r>
      <w:r w:rsidR="001F55B2">
        <w:t>ere</w:t>
      </w:r>
      <w:r w:rsidR="001F55B2" w:rsidRPr="00541FD0">
        <w:t xml:space="preserve"> propelled</w:t>
      </w:r>
      <w:r w:rsidR="00BF13B4" w:rsidRPr="00541FD0">
        <w:t xml:space="preserve"> by injustices and mistreatment</w:t>
      </w:r>
      <w:r w:rsidR="000857DF" w:rsidRPr="00541FD0">
        <w:t xml:space="preserve"> caused by these empires.</w:t>
      </w:r>
      <w:r w:rsidR="0041634F" w:rsidRPr="00541FD0">
        <w:t xml:space="preserve"> In the case of the British Empire, there was unrest among the empire colonies that resulted in their fall either diplomatically or violently. </w:t>
      </w:r>
      <w:r w:rsidR="00FB3063" w:rsidRPr="00541FD0">
        <w:t>India</w:t>
      </w:r>
      <w:r w:rsidR="007E1534">
        <w:t>'</w:t>
      </w:r>
      <w:r w:rsidR="00FB3063" w:rsidRPr="00541FD0">
        <w:t xml:space="preserve">s successful fight for independence motivated other colonies to fight for theirs too. </w:t>
      </w:r>
    </w:p>
    <w:p w:rsidR="002D5F4B" w:rsidRPr="00541FD0" w:rsidRDefault="002D5F4B" w:rsidP="005A4B01">
      <w:r w:rsidRPr="00541FD0">
        <w:tab/>
        <w:t>The rise of other powerful dynasties and empires also contributed to the fall of these empires. The emergency of the Qing dynasty</w:t>
      </w:r>
      <w:r w:rsidR="00866384">
        <w:t>,</w:t>
      </w:r>
      <w:r w:rsidRPr="00541FD0">
        <w:t xml:space="preserve"> which was established by armed forces</w:t>
      </w:r>
      <w:r w:rsidR="00866384">
        <w:t>,</w:t>
      </w:r>
      <w:r w:rsidRPr="00541FD0">
        <w:t xml:space="preserve"> led to the fall of </w:t>
      </w:r>
      <w:r w:rsidR="00866384">
        <w:t xml:space="preserve">the </w:t>
      </w:r>
      <w:r w:rsidRPr="00541FD0">
        <w:t xml:space="preserve">Mongolian </w:t>
      </w:r>
      <w:r w:rsidR="007C4F0F">
        <w:t>E</w:t>
      </w:r>
      <w:r w:rsidRPr="00541FD0">
        <w:t xml:space="preserve">mpire. The Qing dynasty had </w:t>
      </w:r>
      <w:r w:rsidR="00866384">
        <w:t xml:space="preserve">a </w:t>
      </w:r>
      <w:r w:rsidRPr="00541FD0">
        <w:t>well</w:t>
      </w:r>
      <w:r w:rsidR="00866384">
        <w:t>-</w:t>
      </w:r>
      <w:r w:rsidRPr="00541FD0">
        <w:t>organized army with sophisticate</w:t>
      </w:r>
      <w:r w:rsidR="00866384">
        <w:t>d</w:t>
      </w:r>
      <w:r w:rsidRPr="00541FD0">
        <w:t xml:space="preserve"> weapons</w:t>
      </w:r>
      <w:r w:rsidR="00866384">
        <w:t>,</w:t>
      </w:r>
      <w:r w:rsidRPr="00541FD0">
        <w:t xml:space="preserve"> which gave them </w:t>
      </w:r>
      <w:r w:rsidR="00866384">
        <w:t xml:space="preserve">an </w:t>
      </w:r>
      <w:r w:rsidRPr="00541FD0">
        <w:t xml:space="preserve">advantage over Mongolian soldiers. </w:t>
      </w:r>
      <w:r w:rsidR="008C6D13" w:rsidRPr="00541FD0">
        <w:t xml:space="preserve">Similarly, the emergency of barbarian tribes caused the decline of the Roman </w:t>
      </w:r>
      <w:r w:rsidR="007C4F0F">
        <w:t>E</w:t>
      </w:r>
      <w:r w:rsidR="008C6D13" w:rsidRPr="00541FD0">
        <w:t>mpire</w:t>
      </w:r>
      <w:r w:rsidR="00AB5E9A">
        <w:t xml:space="preserve"> (</w:t>
      </w:r>
      <w:r w:rsidR="00AB5E9A" w:rsidRPr="00541FD0">
        <w:rPr>
          <w:color w:val="222222"/>
          <w:shd w:val="clear" w:color="auto" w:fill="FFFFFF"/>
        </w:rPr>
        <w:t>Anderson, 2019</w:t>
      </w:r>
      <w:r w:rsidR="00AB5E9A">
        <w:t>)</w:t>
      </w:r>
      <w:r w:rsidR="008C6D13" w:rsidRPr="00541FD0">
        <w:t xml:space="preserve">. </w:t>
      </w:r>
      <w:r w:rsidR="00113142" w:rsidRPr="00541FD0">
        <w:t xml:space="preserve">The barbarian tribes conquered and took control of territories that were ruled by the Roman </w:t>
      </w:r>
      <w:r w:rsidR="007C4F0F">
        <w:t>E</w:t>
      </w:r>
      <w:r w:rsidR="00113142" w:rsidRPr="00541FD0">
        <w:t xml:space="preserve">mpire. </w:t>
      </w:r>
      <w:r w:rsidR="00276224" w:rsidRPr="00541FD0">
        <w:t xml:space="preserve">The scramble for some of the British colonies by France led to </w:t>
      </w:r>
      <w:r w:rsidR="00117E41" w:rsidRPr="00541FD0">
        <w:t xml:space="preserve">weakened it coupled with the colonies fight for independence. </w:t>
      </w:r>
    </w:p>
    <w:p w:rsidR="00C90167" w:rsidRPr="00541FD0" w:rsidRDefault="00040CD6" w:rsidP="005A4B01">
      <w:r w:rsidRPr="00541FD0">
        <w:tab/>
        <w:t>While there are similarities in the decline of the empires, there are also differences. T</w:t>
      </w:r>
      <w:r w:rsidR="00ED6F00" w:rsidRPr="00541FD0">
        <w:t xml:space="preserve">he Roman and Mongolian empires </w:t>
      </w:r>
      <w:r w:rsidR="001F55B2" w:rsidRPr="00541FD0">
        <w:t>declined</w:t>
      </w:r>
      <w:r w:rsidR="001F55B2">
        <w:t>,</w:t>
      </w:r>
      <w:r w:rsidR="001F55B2" w:rsidRPr="00541FD0">
        <w:t xml:space="preserve"> losing</w:t>
      </w:r>
      <w:r w:rsidRPr="00541FD0">
        <w:t xml:space="preserve"> control of all its subjects while</w:t>
      </w:r>
      <w:r w:rsidR="00ED6F00" w:rsidRPr="00541FD0">
        <w:t xml:space="preserve"> the British empires still exist today with Britain controlling and influencing some nations and territories today. </w:t>
      </w:r>
      <w:r w:rsidRPr="00541FD0">
        <w:t>The Roman and Mongolian empires fell due to civil wars, corruption, injustices</w:t>
      </w:r>
      <w:r w:rsidR="00866384">
        <w:t>,</w:t>
      </w:r>
      <w:r w:rsidRPr="00541FD0">
        <w:t xml:space="preserve"> and oppression during their rule</w:t>
      </w:r>
      <w:r w:rsidR="00866384">
        <w:t>,</w:t>
      </w:r>
      <w:r w:rsidRPr="00541FD0">
        <w:t xml:space="preserve"> while the decline of the British </w:t>
      </w:r>
      <w:r w:rsidR="007C4F0F">
        <w:t>E</w:t>
      </w:r>
      <w:r w:rsidRPr="00541FD0">
        <w:t xml:space="preserve">mpire was occasioned by the independence movement by the colonial nations. </w:t>
      </w:r>
    </w:p>
    <w:p w:rsidR="00074F2F" w:rsidRPr="007A4BC7" w:rsidRDefault="00203150" w:rsidP="00203150">
      <w:pPr>
        <w:jc w:val="center"/>
        <w:rPr>
          <w:b/>
          <w:bCs/>
        </w:rPr>
      </w:pPr>
      <w:r w:rsidRPr="007A4BC7">
        <w:rPr>
          <w:b/>
          <w:bCs/>
        </w:rPr>
        <w:t>British Empire</w:t>
      </w:r>
      <w:r w:rsidR="007E1534" w:rsidRPr="007A4BC7">
        <w:rPr>
          <w:b/>
          <w:bCs/>
        </w:rPr>
        <w:t>'</w:t>
      </w:r>
      <w:r w:rsidRPr="007A4BC7">
        <w:rPr>
          <w:b/>
          <w:bCs/>
        </w:rPr>
        <w:t>s Influence on Society Today</w:t>
      </w:r>
    </w:p>
    <w:p w:rsidR="00F70C0B" w:rsidRPr="00541FD0" w:rsidRDefault="00074F2F" w:rsidP="005A4B01">
      <w:r w:rsidRPr="00541FD0">
        <w:tab/>
        <w:t xml:space="preserve">The British </w:t>
      </w:r>
      <w:r w:rsidR="007C4F0F">
        <w:t>E</w:t>
      </w:r>
      <w:r w:rsidRPr="00541FD0">
        <w:t>mpire had the greatest influence on modern society. One of the most significant influence</w:t>
      </w:r>
      <w:r w:rsidR="00866384">
        <w:t>s</w:t>
      </w:r>
      <w:r w:rsidRPr="00541FD0">
        <w:t xml:space="preserve"> is the industrial revolution that began in the United Kingdom. The industrial revolution that started within the territories of the British </w:t>
      </w:r>
      <w:r w:rsidR="007C4F0F">
        <w:t>E</w:t>
      </w:r>
      <w:r w:rsidRPr="00541FD0">
        <w:t xml:space="preserve">mpire transformed human history. Nearly all aspects of human life influence in whatever way by the result of </w:t>
      </w:r>
      <w:r w:rsidR="00866384">
        <w:t xml:space="preserve">the </w:t>
      </w:r>
      <w:r w:rsidRPr="00541FD0">
        <w:t xml:space="preserve">industrial revolution. The industrial revolution </w:t>
      </w:r>
      <w:r w:rsidR="00C34013" w:rsidRPr="00541FD0">
        <w:t>has changed the cultural and socio</w:t>
      </w:r>
      <w:r w:rsidR="00866384">
        <w:t>-</w:t>
      </w:r>
      <w:r w:rsidR="00C34013" w:rsidRPr="00541FD0">
        <w:t xml:space="preserve">economic conditions of many people. </w:t>
      </w:r>
      <w:r w:rsidR="00164579" w:rsidRPr="00541FD0">
        <w:t>The revolution led to the creation of machinery and sources of energy</w:t>
      </w:r>
      <w:r w:rsidR="00866384">
        <w:t>,</w:t>
      </w:r>
      <w:r w:rsidR="00164579" w:rsidRPr="00541FD0">
        <w:t xml:space="preserve"> which helped replace the need for people to work by hand. Britain still maintains ties with its former colonies</w:t>
      </w:r>
      <w:r w:rsidR="007E1534">
        <w:t>,</w:t>
      </w:r>
      <w:r w:rsidR="00164579" w:rsidRPr="00541FD0">
        <w:t xml:space="preserve"> therefore promoting cooperation and trade between them</w:t>
      </w:r>
      <w:r w:rsidR="001F1FEC" w:rsidRPr="00541FD0">
        <w:t xml:space="preserve"> (</w:t>
      </w:r>
      <w:r w:rsidR="00714C0A" w:rsidRPr="00DB4F40">
        <w:rPr>
          <w:color w:val="222222"/>
          <w:shd w:val="clear" w:color="auto" w:fill="FFFFFF"/>
        </w:rPr>
        <w:t>Watson, 2016</w:t>
      </w:r>
      <w:r w:rsidR="001F1FEC" w:rsidRPr="00541FD0">
        <w:t>). Most of the nation</w:t>
      </w:r>
      <w:r w:rsidR="007E1534">
        <w:t>s</w:t>
      </w:r>
      <w:r w:rsidR="001F1FEC" w:rsidRPr="00541FD0">
        <w:t xml:space="preserve"> that were ruled by the British </w:t>
      </w:r>
      <w:r w:rsidR="007C4F0F">
        <w:t>E</w:t>
      </w:r>
      <w:r w:rsidR="001F1FEC" w:rsidRPr="00541FD0">
        <w:t>mpire copied most of its system</w:t>
      </w:r>
      <w:r w:rsidR="007E1534">
        <w:t>,</w:t>
      </w:r>
      <w:r w:rsidR="001F1FEC" w:rsidRPr="00541FD0">
        <w:t xml:space="preserve"> for instance</w:t>
      </w:r>
      <w:r w:rsidR="007E1534">
        <w:t>,</w:t>
      </w:r>
      <w:r w:rsidR="001F1FEC" w:rsidRPr="00541FD0">
        <w:t xml:space="preserve"> the parliamentary and education systems. </w:t>
      </w:r>
      <w:r w:rsidR="00C47780" w:rsidRPr="00541FD0">
        <w:t xml:space="preserve">Another significant influence of the British </w:t>
      </w:r>
      <w:r w:rsidR="007C4F0F">
        <w:t>E</w:t>
      </w:r>
      <w:r w:rsidR="00C47780" w:rsidRPr="00541FD0">
        <w:t xml:space="preserve">mpire has had on the contemporary world is the use of </w:t>
      </w:r>
      <w:r w:rsidR="007E1534">
        <w:t xml:space="preserve">the </w:t>
      </w:r>
      <w:r w:rsidR="00C47780" w:rsidRPr="00541FD0">
        <w:t>English Language. There are nearly 100 countries in the world where English is used as a primary or secondary language</w:t>
      </w:r>
      <w:r w:rsidR="007E1534">
        <w:t>,</w:t>
      </w:r>
      <w:r w:rsidR="00252895" w:rsidRPr="00541FD0">
        <w:t xml:space="preserve"> therefore making communication easier. </w:t>
      </w:r>
      <w:r w:rsidR="00203150" w:rsidRPr="00541FD0">
        <w:t>Furthermore,</w:t>
      </w:r>
      <w:r w:rsidR="00252895" w:rsidRPr="00541FD0">
        <w:t xml:space="preserve"> English helped propel the spread of Christianity in many nations of the world</w:t>
      </w:r>
      <w:r w:rsidR="0047304C">
        <w:t xml:space="preserve"> (</w:t>
      </w:r>
      <w:r w:rsidR="0047304C" w:rsidRPr="00520A43">
        <w:rPr>
          <w:color w:val="222222"/>
          <w:shd w:val="clear" w:color="auto" w:fill="FFFFFF"/>
        </w:rPr>
        <w:t>Hyam</w:t>
      </w:r>
      <w:r w:rsidR="001F55B2" w:rsidRPr="00520A43">
        <w:rPr>
          <w:color w:val="222222"/>
          <w:shd w:val="clear" w:color="auto" w:fill="FFFFFF"/>
        </w:rPr>
        <w:t>, 2010</w:t>
      </w:r>
      <w:r w:rsidR="0047304C">
        <w:t>)</w:t>
      </w:r>
      <w:r w:rsidR="00252895" w:rsidRPr="00541FD0">
        <w:t xml:space="preserve">. </w:t>
      </w:r>
      <w:r w:rsidR="008A1BA4" w:rsidRPr="00541FD0">
        <w:t xml:space="preserve">Additionally, some of the infrastructures that were developed in colonial nations by the British </w:t>
      </w:r>
      <w:r w:rsidR="007C4F0F">
        <w:t>E</w:t>
      </w:r>
      <w:r w:rsidR="008A1BA4" w:rsidRPr="00541FD0">
        <w:t>mpire are still in use today</w:t>
      </w:r>
      <w:r w:rsidR="007E1534">
        <w:t>,</w:t>
      </w:r>
      <w:r w:rsidR="00D97A71" w:rsidRPr="00541FD0">
        <w:t xml:space="preserve"> therefore improving standards of living and boosting interdependence. </w:t>
      </w:r>
    </w:p>
    <w:p w:rsidR="00F70C0B" w:rsidRDefault="00F70C0B">
      <w:pPr>
        <w:spacing w:line="240" w:lineRule="auto"/>
      </w:pPr>
      <w:r w:rsidRPr="00541FD0">
        <w:br w:type="page"/>
      </w:r>
    </w:p>
    <w:p w:rsidR="001010B1" w:rsidRDefault="002F242F" w:rsidP="00B22261">
      <w:pPr>
        <w:jc w:val="center"/>
      </w:pPr>
      <w:r>
        <w:t>References</w:t>
      </w:r>
    </w:p>
    <w:p w:rsidR="00B22261" w:rsidRDefault="00B22261" w:rsidP="00B22261">
      <w:pPr>
        <w:ind w:left="720" w:hanging="720"/>
        <w:rPr>
          <w:color w:val="222222"/>
          <w:shd w:val="clear" w:color="auto" w:fill="FFFFFF"/>
        </w:rPr>
      </w:pPr>
      <w:r w:rsidRPr="00541FD0">
        <w:rPr>
          <w:color w:val="222222"/>
          <w:shd w:val="clear" w:color="auto" w:fill="FFFFFF"/>
        </w:rPr>
        <w:t>Anderson, E. N. (2019). Lessons: Factors Driving the Rise and Fall of Dynasties. In </w:t>
      </w:r>
      <w:r w:rsidRPr="00541FD0">
        <w:rPr>
          <w:i/>
          <w:iCs/>
          <w:color w:val="222222"/>
          <w:shd w:val="clear" w:color="auto" w:fill="FFFFFF"/>
        </w:rPr>
        <w:t>The East Asian World-System</w:t>
      </w:r>
      <w:r w:rsidRPr="00541FD0">
        <w:rPr>
          <w:color w:val="222222"/>
          <w:shd w:val="clear" w:color="auto" w:fill="FFFFFF"/>
        </w:rPr>
        <w:t> (pp. 211-224). Springer, Cham.</w:t>
      </w:r>
    </w:p>
    <w:p w:rsidR="00B22261" w:rsidRDefault="00B22261" w:rsidP="00B22261">
      <w:pPr>
        <w:rPr>
          <w:color w:val="222222"/>
          <w:shd w:val="clear" w:color="auto" w:fill="FFFFFF"/>
        </w:rPr>
      </w:pPr>
      <w:r w:rsidRPr="00520A43">
        <w:rPr>
          <w:color w:val="222222"/>
          <w:shd w:val="clear" w:color="auto" w:fill="FFFFFF"/>
        </w:rPr>
        <w:t>Hyam, R. (2010). </w:t>
      </w:r>
      <w:r w:rsidRPr="00520A43">
        <w:rPr>
          <w:i/>
          <w:iCs/>
          <w:color w:val="222222"/>
          <w:shd w:val="clear" w:color="auto" w:fill="FFFFFF"/>
        </w:rPr>
        <w:t xml:space="preserve">Understanding the British </w:t>
      </w:r>
      <w:r w:rsidR="007C4F0F">
        <w:rPr>
          <w:i/>
          <w:iCs/>
          <w:color w:val="222222"/>
          <w:shd w:val="clear" w:color="auto" w:fill="FFFFFF"/>
        </w:rPr>
        <w:t>E</w:t>
      </w:r>
      <w:r w:rsidRPr="00520A43">
        <w:rPr>
          <w:i/>
          <w:iCs/>
          <w:color w:val="222222"/>
          <w:shd w:val="clear" w:color="auto" w:fill="FFFFFF"/>
        </w:rPr>
        <w:t>mpire</w:t>
      </w:r>
      <w:r w:rsidRPr="00520A43">
        <w:rPr>
          <w:color w:val="222222"/>
          <w:shd w:val="clear" w:color="auto" w:fill="FFFFFF"/>
        </w:rPr>
        <w:t>. Cambridge University Press.</w:t>
      </w:r>
    </w:p>
    <w:p w:rsidR="00B22261" w:rsidRPr="00541FD0" w:rsidRDefault="00B22261" w:rsidP="00B22261">
      <w:pPr>
        <w:ind w:left="720" w:hanging="720"/>
        <w:rPr>
          <w:color w:val="222222"/>
          <w:shd w:val="clear" w:color="auto" w:fill="FFFFFF"/>
        </w:rPr>
      </w:pPr>
      <w:r w:rsidRPr="00541FD0">
        <w:rPr>
          <w:color w:val="222222"/>
          <w:shd w:val="clear" w:color="auto" w:fill="FFFFFF"/>
        </w:rPr>
        <w:t>Idzikowski, L. (2016). </w:t>
      </w:r>
      <w:r w:rsidRPr="00541FD0">
        <w:rPr>
          <w:i/>
          <w:iCs/>
          <w:color w:val="222222"/>
          <w:shd w:val="clear" w:color="auto" w:fill="FFFFFF"/>
        </w:rPr>
        <w:t>The Rise and Fall of the Roman Empire</w:t>
      </w:r>
      <w:r w:rsidRPr="00541FD0">
        <w:rPr>
          <w:color w:val="222222"/>
          <w:shd w:val="clear" w:color="auto" w:fill="FFFFFF"/>
        </w:rPr>
        <w:t>. The Rosen Publishing Group, Inc.</w:t>
      </w:r>
    </w:p>
    <w:p w:rsidR="00B22261" w:rsidRDefault="00B22261" w:rsidP="00B22261">
      <w:pPr>
        <w:ind w:left="720" w:hanging="720"/>
        <w:rPr>
          <w:color w:val="222222"/>
          <w:shd w:val="clear" w:color="auto" w:fill="FFFFFF"/>
        </w:rPr>
      </w:pPr>
      <w:r w:rsidRPr="00A67F17">
        <w:rPr>
          <w:color w:val="222222"/>
          <w:shd w:val="clear" w:color="auto" w:fill="FFFFFF"/>
        </w:rPr>
        <w:t>Ramesh, S. (2018). The Mongol Empire: 1206 AD to 1368 AD. In </w:t>
      </w:r>
      <w:r w:rsidRPr="00A67F17">
        <w:rPr>
          <w:i/>
          <w:iCs/>
          <w:color w:val="222222"/>
          <w:shd w:val="clear" w:color="auto" w:fill="FFFFFF"/>
        </w:rPr>
        <w:t>The Rise of Empires</w:t>
      </w:r>
      <w:r w:rsidRPr="00A67F17">
        <w:rPr>
          <w:color w:val="222222"/>
          <w:shd w:val="clear" w:color="auto" w:fill="FFFFFF"/>
        </w:rPr>
        <w:t> (pp. 233-261). Palgrave Macmillan, Cham.</w:t>
      </w:r>
    </w:p>
    <w:p w:rsidR="00B22261" w:rsidRPr="00DB4F40" w:rsidRDefault="00B22261" w:rsidP="00B22261">
      <w:pPr>
        <w:rPr>
          <w:sz w:val="32"/>
          <w:szCs w:val="32"/>
        </w:rPr>
      </w:pPr>
      <w:r w:rsidRPr="00DB4F40">
        <w:rPr>
          <w:color w:val="222222"/>
          <w:shd w:val="clear" w:color="auto" w:fill="FFFFFF"/>
        </w:rPr>
        <w:t>Watson, T. (2016). British Empire. </w:t>
      </w:r>
      <w:r w:rsidRPr="00DB4F40">
        <w:rPr>
          <w:i/>
          <w:iCs/>
          <w:color w:val="222222"/>
          <w:shd w:val="clear" w:color="auto" w:fill="FFFFFF"/>
        </w:rPr>
        <w:t>The Encyclopedia of Postcolonial Studies</w:t>
      </w:r>
      <w:r w:rsidRPr="00DB4F40">
        <w:rPr>
          <w:color w:val="222222"/>
          <w:shd w:val="clear" w:color="auto" w:fill="FFFFFF"/>
        </w:rPr>
        <w:t>, 1-10.</w:t>
      </w:r>
    </w:p>
    <w:p w:rsidR="002F242F" w:rsidRPr="00541FD0" w:rsidRDefault="002F242F" w:rsidP="00B17092"/>
    <w:sectPr w:rsidR="002F242F" w:rsidRPr="00541FD0"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4286" w:rsidRDefault="00AD4286" w:rsidP="004D6A5D">
      <w:pPr>
        <w:spacing w:line="240" w:lineRule="auto"/>
      </w:pPr>
      <w:r>
        <w:separator/>
      </w:r>
    </w:p>
  </w:endnote>
  <w:endnote w:type="continuationSeparator" w:id="1">
    <w:p w:rsidR="00AD4286" w:rsidRDefault="00AD4286"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4286" w:rsidRDefault="00AD4286" w:rsidP="004D6A5D">
      <w:pPr>
        <w:spacing w:line="240" w:lineRule="auto"/>
      </w:pPr>
      <w:r>
        <w:separator/>
      </w:r>
    </w:p>
  </w:footnote>
  <w:footnote w:type="continuationSeparator" w:id="1">
    <w:p w:rsidR="00AD4286" w:rsidRDefault="00AD4286"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7D" w:rsidRDefault="001D467D" w:rsidP="00CB5B41">
    <w:pPr>
      <w:pStyle w:val="Header"/>
    </w:pPr>
    <w:r>
      <w:t>EMPIRE COMPARISON ESSAY</w:t>
    </w:r>
    <w:r>
      <w:tab/>
    </w:r>
    <w:r>
      <w:tab/>
    </w:r>
    <w:r w:rsidR="00AA5E89">
      <w:fldChar w:fldCharType="begin"/>
    </w:r>
    <w:r>
      <w:instrText xml:space="preserve"> PAGE   \* MERGEFORMAT </w:instrText>
    </w:r>
    <w:r w:rsidR="00AA5E89">
      <w:fldChar w:fldCharType="separate"/>
    </w:r>
    <w:r w:rsidR="001F55B2">
      <w:rPr>
        <w:noProof/>
      </w:rPr>
      <w:t>8</w:t>
    </w:r>
    <w:r w:rsidR="00AA5E89">
      <w:rPr>
        <w:noProof/>
      </w:rPr>
      <w:fldChar w:fldCharType="end"/>
    </w:r>
  </w:p>
  <w:p w:rsidR="001D467D" w:rsidRDefault="001D46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7D" w:rsidRDefault="001D467D" w:rsidP="00CB5B41">
    <w:pPr>
      <w:pStyle w:val="Header"/>
    </w:pPr>
    <w:r>
      <w:t>Running head: EMPIRE COMPARISON ESSAY</w:t>
    </w:r>
    <w:r>
      <w:tab/>
    </w:r>
    <w:r w:rsidR="00AA5E89">
      <w:fldChar w:fldCharType="begin"/>
    </w:r>
    <w:r>
      <w:instrText xml:space="preserve"> PAGE   \* MERGEFORMAT </w:instrText>
    </w:r>
    <w:r w:rsidR="00AA5E89">
      <w:fldChar w:fldCharType="separate"/>
    </w:r>
    <w:r w:rsidR="00AD4286">
      <w:rPr>
        <w:noProof/>
      </w:rPr>
      <w:t>1</w:t>
    </w:r>
    <w:r w:rsidR="00AA5E89">
      <w:rPr>
        <w:noProof/>
      </w:rPr>
      <w:fldChar w:fldCharType="end"/>
    </w:r>
  </w:p>
  <w:p w:rsidR="001D467D" w:rsidRDefault="001D46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yNzcwNDExMDY3MLJQ0lEKTi0uzszPAykwrAUAxi/zviwAAAA="/>
  </w:docVars>
  <w:rsids>
    <w:rsidRoot w:val="00C61F02"/>
    <w:rsid w:val="00003732"/>
    <w:rsid w:val="00040CD6"/>
    <w:rsid w:val="000413B4"/>
    <w:rsid w:val="000538E3"/>
    <w:rsid w:val="00055694"/>
    <w:rsid w:val="000630B4"/>
    <w:rsid w:val="00074F2F"/>
    <w:rsid w:val="00076ECA"/>
    <w:rsid w:val="000857DF"/>
    <w:rsid w:val="000C7B83"/>
    <w:rsid w:val="000E1322"/>
    <w:rsid w:val="001010B1"/>
    <w:rsid w:val="00113142"/>
    <w:rsid w:val="00113152"/>
    <w:rsid w:val="00117E41"/>
    <w:rsid w:val="0014187A"/>
    <w:rsid w:val="00147F2D"/>
    <w:rsid w:val="001502C3"/>
    <w:rsid w:val="00164579"/>
    <w:rsid w:val="0016685F"/>
    <w:rsid w:val="001977F0"/>
    <w:rsid w:val="001A5553"/>
    <w:rsid w:val="001D2378"/>
    <w:rsid w:val="001D467D"/>
    <w:rsid w:val="001F1FEC"/>
    <w:rsid w:val="001F55B2"/>
    <w:rsid w:val="00203150"/>
    <w:rsid w:val="00207C70"/>
    <w:rsid w:val="00212390"/>
    <w:rsid w:val="00222449"/>
    <w:rsid w:val="002252ED"/>
    <w:rsid w:val="002344DA"/>
    <w:rsid w:val="002402BB"/>
    <w:rsid w:val="00252895"/>
    <w:rsid w:val="00253050"/>
    <w:rsid w:val="00256793"/>
    <w:rsid w:val="00272715"/>
    <w:rsid w:val="00276224"/>
    <w:rsid w:val="002D5F4B"/>
    <w:rsid w:val="002E0DCE"/>
    <w:rsid w:val="002E54B9"/>
    <w:rsid w:val="002F242F"/>
    <w:rsid w:val="00321977"/>
    <w:rsid w:val="00323659"/>
    <w:rsid w:val="00340520"/>
    <w:rsid w:val="00365D15"/>
    <w:rsid w:val="00374FD1"/>
    <w:rsid w:val="003B484E"/>
    <w:rsid w:val="003E57F5"/>
    <w:rsid w:val="003E6D95"/>
    <w:rsid w:val="003F34AD"/>
    <w:rsid w:val="00404C9D"/>
    <w:rsid w:val="00404D0D"/>
    <w:rsid w:val="0041634F"/>
    <w:rsid w:val="004209F5"/>
    <w:rsid w:val="00472C6A"/>
    <w:rsid w:val="0047304C"/>
    <w:rsid w:val="00485D1F"/>
    <w:rsid w:val="004B00E6"/>
    <w:rsid w:val="004C16B6"/>
    <w:rsid w:val="004D6A5D"/>
    <w:rsid w:val="005058EB"/>
    <w:rsid w:val="00520A43"/>
    <w:rsid w:val="00527083"/>
    <w:rsid w:val="005328D6"/>
    <w:rsid w:val="00535B9C"/>
    <w:rsid w:val="00537A1F"/>
    <w:rsid w:val="00540464"/>
    <w:rsid w:val="00541FD0"/>
    <w:rsid w:val="00546074"/>
    <w:rsid w:val="00552949"/>
    <w:rsid w:val="005624D2"/>
    <w:rsid w:val="00570828"/>
    <w:rsid w:val="00583AEB"/>
    <w:rsid w:val="005945A1"/>
    <w:rsid w:val="005A4B01"/>
    <w:rsid w:val="005B1056"/>
    <w:rsid w:val="005C0427"/>
    <w:rsid w:val="005D00CE"/>
    <w:rsid w:val="005D1BEC"/>
    <w:rsid w:val="005E3F70"/>
    <w:rsid w:val="00626C31"/>
    <w:rsid w:val="006A3710"/>
    <w:rsid w:val="006A3958"/>
    <w:rsid w:val="006A4DEF"/>
    <w:rsid w:val="006B7932"/>
    <w:rsid w:val="006F38C2"/>
    <w:rsid w:val="006F6F55"/>
    <w:rsid w:val="007002CA"/>
    <w:rsid w:val="00703AFF"/>
    <w:rsid w:val="00714C0A"/>
    <w:rsid w:val="007437DC"/>
    <w:rsid w:val="007454EB"/>
    <w:rsid w:val="00755D1F"/>
    <w:rsid w:val="0076560D"/>
    <w:rsid w:val="00766FD0"/>
    <w:rsid w:val="0077221F"/>
    <w:rsid w:val="007A4BC7"/>
    <w:rsid w:val="007C0C76"/>
    <w:rsid w:val="007C4F0F"/>
    <w:rsid w:val="007D1B5A"/>
    <w:rsid w:val="007D5491"/>
    <w:rsid w:val="007E1534"/>
    <w:rsid w:val="008224E7"/>
    <w:rsid w:val="00834E2F"/>
    <w:rsid w:val="00854C40"/>
    <w:rsid w:val="00864AC8"/>
    <w:rsid w:val="00866384"/>
    <w:rsid w:val="008A1BA4"/>
    <w:rsid w:val="008C4ABD"/>
    <w:rsid w:val="008C6D13"/>
    <w:rsid w:val="008E4F95"/>
    <w:rsid w:val="008F377E"/>
    <w:rsid w:val="0091083D"/>
    <w:rsid w:val="009552E2"/>
    <w:rsid w:val="009602C6"/>
    <w:rsid w:val="0096224E"/>
    <w:rsid w:val="009727B2"/>
    <w:rsid w:val="009A6E3A"/>
    <w:rsid w:val="009B16D1"/>
    <w:rsid w:val="009D2700"/>
    <w:rsid w:val="009D385E"/>
    <w:rsid w:val="009E7C39"/>
    <w:rsid w:val="00A21E66"/>
    <w:rsid w:val="00A44FBA"/>
    <w:rsid w:val="00A67F17"/>
    <w:rsid w:val="00AA5E89"/>
    <w:rsid w:val="00AB5E9A"/>
    <w:rsid w:val="00AD4286"/>
    <w:rsid w:val="00AE12BC"/>
    <w:rsid w:val="00AF32B5"/>
    <w:rsid w:val="00B17092"/>
    <w:rsid w:val="00B22261"/>
    <w:rsid w:val="00B3675E"/>
    <w:rsid w:val="00BC0196"/>
    <w:rsid w:val="00BD736E"/>
    <w:rsid w:val="00BF13B4"/>
    <w:rsid w:val="00C00033"/>
    <w:rsid w:val="00C14F59"/>
    <w:rsid w:val="00C34013"/>
    <w:rsid w:val="00C46E6A"/>
    <w:rsid w:val="00C47780"/>
    <w:rsid w:val="00C52864"/>
    <w:rsid w:val="00C61F02"/>
    <w:rsid w:val="00C641D0"/>
    <w:rsid w:val="00C81AF5"/>
    <w:rsid w:val="00C86C1D"/>
    <w:rsid w:val="00C90167"/>
    <w:rsid w:val="00C92DD8"/>
    <w:rsid w:val="00C9693B"/>
    <w:rsid w:val="00CB5B41"/>
    <w:rsid w:val="00CD1AFC"/>
    <w:rsid w:val="00CE2C13"/>
    <w:rsid w:val="00CE57E1"/>
    <w:rsid w:val="00CF659B"/>
    <w:rsid w:val="00D04DC3"/>
    <w:rsid w:val="00D6158C"/>
    <w:rsid w:val="00D62B36"/>
    <w:rsid w:val="00D76C06"/>
    <w:rsid w:val="00D97A71"/>
    <w:rsid w:val="00DA7460"/>
    <w:rsid w:val="00DB4F40"/>
    <w:rsid w:val="00DC7C5F"/>
    <w:rsid w:val="00E32942"/>
    <w:rsid w:val="00E50A53"/>
    <w:rsid w:val="00E51328"/>
    <w:rsid w:val="00E5310F"/>
    <w:rsid w:val="00E6106C"/>
    <w:rsid w:val="00E8107B"/>
    <w:rsid w:val="00E8180F"/>
    <w:rsid w:val="00EB01F4"/>
    <w:rsid w:val="00EC1377"/>
    <w:rsid w:val="00ED02C6"/>
    <w:rsid w:val="00ED1A9D"/>
    <w:rsid w:val="00ED6F00"/>
    <w:rsid w:val="00EE7B66"/>
    <w:rsid w:val="00F171B3"/>
    <w:rsid w:val="00F241FF"/>
    <w:rsid w:val="00F55C4D"/>
    <w:rsid w:val="00F62248"/>
    <w:rsid w:val="00F70C0B"/>
    <w:rsid w:val="00F76752"/>
    <w:rsid w:val="00F90688"/>
    <w:rsid w:val="00F96B0D"/>
    <w:rsid w:val="00FB3063"/>
    <w:rsid w:val="00FB6608"/>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06C"/>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Magare\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75AC0F5-C2A8-447C-BA47-532EC7F75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1</TotalTime>
  <Pages>10</Pages>
  <Words>2184</Words>
  <Characters>12452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2020-08-16T07:02:00Z</dcterms:created>
  <dcterms:modified xsi:type="dcterms:W3CDTF">2020-08-16T07:02:00Z</dcterms:modified>
</cp:coreProperties>
</file>